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X="-450" w:tblpY="274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140"/>
        <w:gridCol w:w="432"/>
        <w:gridCol w:w="6174"/>
      </w:tblGrid>
      <w:tr w:rsidR="005404B3" w14:paraId="649E273B" w14:textId="77777777" w:rsidTr="00121BB3">
        <w:trPr>
          <w:trHeight w:val="2250"/>
        </w:trPr>
        <w:tc>
          <w:tcPr>
            <w:tcW w:w="4140" w:type="dxa"/>
            <w:vAlign w:val="bottom"/>
          </w:tcPr>
          <w:p w14:paraId="72C9DE2F" w14:textId="4D824B4D" w:rsidR="005404B3" w:rsidRDefault="00121BB3" w:rsidP="00121BB3">
            <w:pPr>
              <w:tabs>
                <w:tab w:val="left" w:pos="990"/>
              </w:tabs>
              <w:jc w:val="center"/>
            </w:pPr>
            <w:r w:rsidRPr="009A167D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CB39998" wp14:editId="082458D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-1009015</wp:posOffset>
                  </wp:positionV>
                  <wp:extent cx="2505075" cy="1009650"/>
                  <wp:effectExtent l="0" t="0" r="952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2" w:type="dxa"/>
          </w:tcPr>
          <w:p w14:paraId="455D94F4" w14:textId="49689E00" w:rsidR="005404B3" w:rsidRDefault="005404B3" w:rsidP="00121BB3">
            <w:pPr>
              <w:tabs>
                <w:tab w:val="left" w:pos="990"/>
              </w:tabs>
            </w:pPr>
          </w:p>
        </w:tc>
        <w:tc>
          <w:tcPr>
            <w:tcW w:w="6174" w:type="dxa"/>
            <w:vAlign w:val="bottom"/>
          </w:tcPr>
          <w:p w14:paraId="3228336D" w14:textId="5AFA853A" w:rsidR="005404B3" w:rsidRPr="00D461F2" w:rsidRDefault="005404B3" w:rsidP="00121BB3">
            <w:pPr>
              <w:pStyle w:val="Title"/>
              <w:rPr>
                <w:sz w:val="48"/>
                <w:szCs w:val="48"/>
              </w:rPr>
            </w:pPr>
            <w:r w:rsidRPr="00D461F2">
              <w:rPr>
                <w:sz w:val="48"/>
                <w:szCs w:val="48"/>
              </w:rPr>
              <w:t xml:space="preserve">Adam </w:t>
            </w:r>
            <w:r w:rsidR="00E418FD">
              <w:rPr>
                <w:sz w:val="48"/>
                <w:szCs w:val="48"/>
              </w:rPr>
              <w:t>Weightman</w:t>
            </w:r>
            <w:bookmarkStart w:id="0" w:name="_GoBack"/>
            <w:bookmarkEnd w:id="0"/>
          </w:p>
          <w:p w14:paraId="4B49ADD2" w14:textId="77777777" w:rsidR="005404B3" w:rsidRDefault="005404B3" w:rsidP="00121BB3">
            <w:pPr>
              <w:pStyle w:val="Subtitle"/>
            </w:pPr>
            <w:r w:rsidRPr="00505ECC">
              <w:rPr>
                <w:w w:val="100"/>
              </w:rPr>
              <w:t>SAG</w:t>
            </w:r>
            <w:r w:rsidR="00703BCB" w:rsidRPr="00505ECC">
              <w:rPr>
                <w:w w:val="100"/>
              </w:rPr>
              <w:t xml:space="preserve"> Eligible</w:t>
            </w:r>
            <w:r w:rsidR="00703BCB" w:rsidRPr="00505ECC">
              <w:rPr>
                <w:spacing w:val="11"/>
                <w:w w:val="100"/>
              </w:rPr>
              <w:t xml:space="preserve"> </w:t>
            </w:r>
          </w:p>
        </w:tc>
      </w:tr>
      <w:tr w:rsidR="005404B3" w14:paraId="776E6443" w14:textId="77777777" w:rsidTr="00121BB3">
        <w:trPr>
          <w:trHeight w:val="11202"/>
        </w:trPr>
        <w:tc>
          <w:tcPr>
            <w:tcW w:w="4140" w:type="dxa"/>
          </w:tcPr>
          <w:p w14:paraId="4A87617A" w14:textId="758625BC" w:rsidR="00505ECC" w:rsidRDefault="00505ECC" w:rsidP="00121BB3">
            <w:pPr>
              <w:pStyle w:val="Heading3"/>
            </w:pPr>
          </w:p>
          <w:p w14:paraId="2253E963" w14:textId="0CF267DE" w:rsidR="005404B3" w:rsidRDefault="00E418FD" w:rsidP="00121BB3">
            <w:pPr>
              <w:pStyle w:val="Heading3"/>
            </w:pPr>
            <w:r>
              <w:t>Profile</w:t>
            </w:r>
          </w:p>
          <w:p w14:paraId="082D4479" w14:textId="77777777" w:rsidR="005404B3" w:rsidRDefault="00E418FD" w:rsidP="00121BB3">
            <w:r>
              <w:t>Weight: 210</w:t>
            </w:r>
          </w:p>
          <w:p w14:paraId="4BA890B3" w14:textId="77777777" w:rsidR="00E418FD" w:rsidRDefault="00E418FD" w:rsidP="00121BB3">
            <w:r>
              <w:t>Height: 5’11</w:t>
            </w:r>
          </w:p>
          <w:p w14:paraId="1CC40C74" w14:textId="77777777" w:rsidR="00E418FD" w:rsidRDefault="00E418FD" w:rsidP="00121BB3">
            <w:r>
              <w:t>Waist: 34</w:t>
            </w:r>
          </w:p>
          <w:p w14:paraId="281E876C" w14:textId="77777777" w:rsidR="005404B3" w:rsidRDefault="005404B3" w:rsidP="00121BB3"/>
          <w:p w14:paraId="363E0670" w14:textId="77777777" w:rsidR="00E418FD" w:rsidRDefault="00E418FD" w:rsidP="00121BB3">
            <w:r>
              <w:t xml:space="preserve">Ethnicity: Latino, Caucasian </w:t>
            </w:r>
          </w:p>
          <w:sdt>
            <w:sdtPr>
              <w:id w:val="-1954003311"/>
              <w:placeholder>
                <w:docPart w:val="1858A394D74F4C30B895B21D4510B126"/>
              </w:placeholder>
              <w:temporary/>
              <w:showingPlcHdr/>
              <w15:appearance w15:val="hidden"/>
            </w:sdtPr>
            <w:sdtEndPr/>
            <w:sdtContent>
              <w:p w14:paraId="0489C61E" w14:textId="77777777" w:rsidR="005404B3" w:rsidRPr="00CB0055" w:rsidRDefault="005404B3" w:rsidP="00121BB3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F7592C00C409417085D8931CA736C040"/>
              </w:placeholder>
              <w:temporary/>
              <w:showingPlcHdr/>
              <w15:appearance w15:val="hidden"/>
            </w:sdtPr>
            <w:sdtEndPr/>
            <w:sdtContent>
              <w:p w14:paraId="34820EB1" w14:textId="77777777" w:rsidR="005404B3" w:rsidRDefault="005404B3" w:rsidP="00121BB3">
                <w:r w:rsidRPr="004D3011">
                  <w:t>PHONE:</w:t>
                </w:r>
              </w:p>
            </w:sdtContent>
          </w:sdt>
          <w:p w14:paraId="7C7A7310" w14:textId="77777777" w:rsidR="005404B3" w:rsidRDefault="00330240" w:rsidP="00121BB3">
            <w:r>
              <w:t>512-573-3864</w:t>
            </w:r>
          </w:p>
          <w:p w14:paraId="009D3A0E" w14:textId="77777777" w:rsidR="005404B3" w:rsidRDefault="005404B3" w:rsidP="00121BB3"/>
          <w:sdt>
            <w:sdtPr>
              <w:id w:val="-240260293"/>
              <w:placeholder>
                <w:docPart w:val="97BD14DABB444AB69EFDBD9D84670780"/>
              </w:placeholder>
              <w:temporary/>
              <w:showingPlcHdr/>
              <w15:appearance w15:val="hidden"/>
            </w:sdtPr>
            <w:sdtEndPr/>
            <w:sdtContent>
              <w:p w14:paraId="2AC8EDB3" w14:textId="77777777" w:rsidR="005404B3" w:rsidRDefault="005404B3" w:rsidP="00121BB3">
                <w:r w:rsidRPr="004D3011">
                  <w:t>EMAIL:</w:t>
                </w:r>
              </w:p>
            </w:sdtContent>
          </w:sdt>
          <w:p w14:paraId="7953B1DC" w14:textId="77777777" w:rsidR="005404B3" w:rsidRDefault="00B30A61" w:rsidP="00121BB3">
            <w:hyperlink r:id="rId10" w:history="1">
              <w:r w:rsidR="009B521C" w:rsidRPr="002349EC">
                <w:rPr>
                  <w:rStyle w:val="Hyperlink"/>
                </w:rPr>
                <w:t>adamweightman@gmail.com</w:t>
              </w:r>
            </w:hyperlink>
          </w:p>
          <w:p w14:paraId="1ADB355B" w14:textId="77777777" w:rsidR="009B521C" w:rsidRDefault="009B521C" w:rsidP="00121BB3">
            <w:r>
              <w:br/>
              <w:t>Website:</w:t>
            </w:r>
          </w:p>
          <w:p w14:paraId="669A99A1" w14:textId="41C5460D" w:rsidR="009B521C" w:rsidRPr="00E4381A" w:rsidRDefault="00B30A61" w:rsidP="00121BB3">
            <w:pPr>
              <w:rPr>
                <w:rStyle w:val="Hyperlink"/>
              </w:rPr>
            </w:pPr>
            <w:hyperlink r:id="rId11" w:history="1">
              <w:r w:rsidR="00505ECC" w:rsidRPr="00F01966">
                <w:rPr>
                  <w:rStyle w:val="Hyperlink"/>
                </w:rPr>
                <w:t>www.acclaimtalent.com</w:t>
              </w:r>
            </w:hyperlink>
            <w:r w:rsidR="009B521C">
              <w:t xml:space="preserve"> </w:t>
            </w:r>
          </w:p>
          <w:p w14:paraId="5404B0D2" w14:textId="77777777" w:rsidR="005404B3" w:rsidRPr="00CB0055" w:rsidRDefault="00330240" w:rsidP="00121BB3">
            <w:pPr>
              <w:pStyle w:val="Heading3"/>
            </w:pPr>
            <w:r>
              <w:t>SKILLS</w:t>
            </w:r>
          </w:p>
          <w:p w14:paraId="53004161" w14:textId="7173F95E" w:rsidR="005404B3" w:rsidRDefault="00505ECC" w:rsidP="00121BB3">
            <w:r>
              <w:t xml:space="preserve">Sketch Comedy, </w:t>
            </w:r>
            <w:r w:rsidR="00330240">
              <w:t xml:space="preserve">Acting, Improv, Improvised Rap, Standup Comedy, Character Acting, Bike Riding, Darts, Funny Faces, </w:t>
            </w:r>
            <w:r w:rsidR="00E418FD">
              <w:t xml:space="preserve">live performance, Comedy, Physical Comedy, </w:t>
            </w:r>
          </w:p>
          <w:p w14:paraId="4BD8FEF4" w14:textId="77777777" w:rsidR="00330240" w:rsidRDefault="00330240" w:rsidP="00121BB3"/>
          <w:p w14:paraId="5EB9B2E0" w14:textId="77777777" w:rsidR="00330240" w:rsidRPr="00CB0055" w:rsidRDefault="00330240" w:rsidP="00121BB3">
            <w:pPr>
              <w:pStyle w:val="Heading3"/>
            </w:pPr>
            <w:r>
              <w:t>Accents</w:t>
            </w:r>
          </w:p>
          <w:p w14:paraId="5C4F06B0" w14:textId="77777777" w:rsidR="00330240" w:rsidRDefault="00330240" w:rsidP="00121BB3">
            <w:r>
              <w:t xml:space="preserve">French, Louisiana, Bronx New York, East Los Angeles, New Jersey, </w:t>
            </w:r>
          </w:p>
          <w:p w14:paraId="15D0152D" w14:textId="77777777" w:rsidR="00121BB3" w:rsidRDefault="00121BB3" w:rsidP="00121BB3"/>
          <w:p w14:paraId="15102C38" w14:textId="6AC9185E" w:rsidR="00121BB3" w:rsidRPr="004D3011" w:rsidRDefault="00121BB3" w:rsidP="00121BB3">
            <w:r>
              <w:rPr>
                <w:noProof/>
              </w:rPr>
              <w:drawing>
                <wp:inline distT="0" distB="0" distL="0" distR="0" wp14:anchorId="3FB8B0C1" wp14:editId="2B61B774">
                  <wp:extent cx="1249535" cy="1888299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413" cy="189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" w:type="dxa"/>
          </w:tcPr>
          <w:p w14:paraId="287D28F3" w14:textId="77777777" w:rsidR="005404B3" w:rsidRDefault="005404B3" w:rsidP="00121BB3">
            <w:pPr>
              <w:tabs>
                <w:tab w:val="left" w:pos="990"/>
              </w:tabs>
            </w:pPr>
          </w:p>
        </w:tc>
        <w:tc>
          <w:tcPr>
            <w:tcW w:w="6174" w:type="dxa"/>
          </w:tcPr>
          <w:p w14:paraId="6498CC7D" w14:textId="77777777" w:rsidR="005404B3" w:rsidRDefault="005404B3" w:rsidP="00121BB3">
            <w:pPr>
              <w:pStyle w:val="Heading2"/>
            </w:pPr>
            <w:r>
              <w:t xml:space="preserve">Comedy Training </w:t>
            </w:r>
          </w:p>
          <w:p w14:paraId="54E9CBEC" w14:textId="77777777" w:rsidR="005404B3" w:rsidRPr="00036450" w:rsidRDefault="005404B3" w:rsidP="00121BB3">
            <w:pPr>
              <w:pStyle w:val="Heading4"/>
            </w:pPr>
            <w:r>
              <w:t xml:space="preserve">The Groundlings Los Angeles </w:t>
            </w:r>
          </w:p>
          <w:p w14:paraId="284107E2" w14:textId="77777777" w:rsidR="005404B3" w:rsidRPr="00B359E4" w:rsidRDefault="005404B3" w:rsidP="00121BB3">
            <w:pPr>
              <w:pStyle w:val="Date"/>
            </w:pPr>
            <w:r>
              <w:t>2010</w:t>
            </w:r>
            <w:r w:rsidRPr="00B359E4">
              <w:t xml:space="preserve"> - </w:t>
            </w:r>
            <w:r>
              <w:t>2012</w:t>
            </w:r>
          </w:p>
          <w:p w14:paraId="61D83933" w14:textId="77777777" w:rsidR="005404B3" w:rsidRDefault="005404B3" w:rsidP="00121BB3">
            <w:r>
              <w:t>Advanced improv studies short form long form</w:t>
            </w:r>
          </w:p>
          <w:p w14:paraId="3F173A09" w14:textId="77777777" w:rsidR="005404B3" w:rsidRDefault="005404B3" w:rsidP="00121BB3"/>
          <w:p w14:paraId="791A434F" w14:textId="77777777" w:rsidR="005404B3" w:rsidRPr="00B359E4" w:rsidRDefault="005404B3" w:rsidP="00121BB3">
            <w:pPr>
              <w:pStyle w:val="Heading4"/>
            </w:pPr>
            <w:r>
              <w:t>Upright Citizens Brigade Los Angeles</w:t>
            </w:r>
          </w:p>
          <w:p w14:paraId="7F9517F2" w14:textId="77777777" w:rsidR="005404B3" w:rsidRPr="00B359E4" w:rsidRDefault="005404B3" w:rsidP="00121BB3">
            <w:pPr>
              <w:pStyle w:val="Date"/>
            </w:pPr>
            <w:r>
              <w:t>2012</w:t>
            </w:r>
            <w:r w:rsidRPr="00B359E4">
              <w:t xml:space="preserve"> - </w:t>
            </w:r>
            <w:r>
              <w:t>2013</w:t>
            </w:r>
          </w:p>
          <w:p w14:paraId="15C48EA3" w14:textId="77777777" w:rsidR="005404B3" w:rsidRDefault="005404B3" w:rsidP="00121BB3">
            <w:r>
              <w:t xml:space="preserve">Advanced improv studies, long form, characters </w:t>
            </w:r>
          </w:p>
          <w:p w14:paraId="30A0B019" w14:textId="77777777" w:rsidR="005404B3" w:rsidRDefault="005404B3" w:rsidP="00121BB3"/>
          <w:p w14:paraId="1F90815B" w14:textId="77777777" w:rsidR="005404B3" w:rsidRPr="00B359E4" w:rsidRDefault="005404B3" w:rsidP="00121BB3">
            <w:pPr>
              <w:pStyle w:val="Heading4"/>
            </w:pPr>
            <w:r>
              <w:t xml:space="preserve">Fall Out Theater Austin </w:t>
            </w:r>
          </w:p>
          <w:p w14:paraId="05BF4479" w14:textId="77777777" w:rsidR="005404B3" w:rsidRDefault="005404B3" w:rsidP="00121BB3">
            <w:r>
              <w:t xml:space="preserve">2013-2015 </w:t>
            </w:r>
          </w:p>
          <w:p w14:paraId="15B28337" w14:textId="77777777" w:rsidR="005404B3" w:rsidRDefault="005404B3" w:rsidP="00121BB3">
            <w:r>
              <w:t>Advanced Improv Studies, long form, sketch, standup</w:t>
            </w:r>
          </w:p>
          <w:p w14:paraId="7C60A3BA" w14:textId="77777777" w:rsidR="005404B3" w:rsidRDefault="005404B3" w:rsidP="00121BB3"/>
          <w:p w14:paraId="2276131A" w14:textId="77777777" w:rsidR="005404B3" w:rsidRPr="00B359E4" w:rsidRDefault="005404B3" w:rsidP="00121BB3">
            <w:pPr>
              <w:pStyle w:val="Heading4"/>
            </w:pPr>
            <w:proofErr w:type="spellStart"/>
            <w:r>
              <w:t>Coltowne</w:t>
            </w:r>
            <w:proofErr w:type="spellEnd"/>
            <w:r>
              <w:t xml:space="preserve"> Theater Austin </w:t>
            </w:r>
          </w:p>
          <w:p w14:paraId="26C7A217" w14:textId="77777777" w:rsidR="005404B3" w:rsidRDefault="005404B3" w:rsidP="00121BB3">
            <w:r>
              <w:t>2017-2018</w:t>
            </w:r>
          </w:p>
          <w:p w14:paraId="53A2176F" w14:textId="77777777" w:rsidR="005404B3" w:rsidRDefault="005404B3" w:rsidP="00121BB3">
            <w:r>
              <w:t>Advanced Improv Studies, long form, sketch, standup</w:t>
            </w:r>
          </w:p>
          <w:p w14:paraId="0C69D751" w14:textId="77777777" w:rsidR="005404B3" w:rsidRDefault="005404B3" w:rsidP="00121BB3"/>
          <w:p w14:paraId="5375F7AC" w14:textId="77777777" w:rsidR="005404B3" w:rsidRDefault="005404B3" w:rsidP="00121BB3">
            <w:pPr>
              <w:pStyle w:val="Heading2"/>
            </w:pPr>
            <w:r>
              <w:t xml:space="preserve">Comericals </w:t>
            </w:r>
          </w:p>
          <w:p w14:paraId="6FAB52A1" w14:textId="77777777" w:rsidR="005404B3" w:rsidRDefault="005404B3" w:rsidP="00121BB3">
            <w:pPr>
              <w:pStyle w:val="Heading4"/>
              <w:rPr>
                <w:bCs/>
              </w:rPr>
            </w:pPr>
            <w:r>
              <w:t xml:space="preserve">RAM </w:t>
            </w:r>
            <w:proofErr w:type="gramStart"/>
            <w:r>
              <w:t xml:space="preserve">2019 </w:t>
            </w:r>
            <w:r w:rsidRPr="00036450">
              <w:t xml:space="preserve"> </w:t>
            </w:r>
            <w:r>
              <w:t>SAG</w:t>
            </w:r>
            <w:proofErr w:type="gramEnd"/>
            <w:r>
              <w:t xml:space="preserve"> </w:t>
            </w:r>
          </w:p>
          <w:p w14:paraId="1A8DDFD4" w14:textId="77777777" w:rsidR="00703BCB" w:rsidRDefault="005404B3" w:rsidP="00121BB3">
            <w:pPr>
              <w:pStyle w:val="Date"/>
            </w:pPr>
            <w:r>
              <w:t xml:space="preserve">Principle   </w:t>
            </w:r>
            <w:r w:rsidR="00703BCB">
              <w:t xml:space="preserve">  Bad Griller       Austin TX   </w:t>
            </w:r>
          </w:p>
          <w:p w14:paraId="4FD08CE0" w14:textId="77777777" w:rsidR="00E418FD" w:rsidRDefault="00E418FD" w:rsidP="00121BB3">
            <w:pPr>
              <w:pStyle w:val="Heading4"/>
            </w:pPr>
          </w:p>
          <w:p w14:paraId="0EB94472" w14:textId="77777777" w:rsidR="00703BCB" w:rsidRDefault="00703BCB" w:rsidP="00121BB3">
            <w:pPr>
              <w:pStyle w:val="Heading4"/>
              <w:rPr>
                <w:bCs/>
              </w:rPr>
            </w:pPr>
            <w:r>
              <w:t xml:space="preserve">Men’s </w:t>
            </w:r>
            <w:proofErr w:type="gramStart"/>
            <w:r>
              <w:t xml:space="preserve">Humor  </w:t>
            </w:r>
            <w:proofErr w:type="spellStart"/>
            <w:r>
              <w:t>Wingasm</w:t>
            </w:r>
            <w:proofErr w:type="spellEnd"/>
            <w:proofErr w:type="gramEnd"/>
            <w:r>
              <w:t xml:space="preserve">  2018</w:t>
            </w:r>
          </w:p>
          <w:p w14:paraId="74837F6F" w14:textId="77777777" w:rsidR="005404B3" w:rsidRDefault="00703BCB" w:rsidP="00121BB3">
            <w:pPr>
              <w:pStyle w:val="Date"/>
            </w:pPr>
            <w:r>
              <w:t xml:space="preserve">Principle    Wedding Guy      Austin TX               </w:t>
            </w:r>
          </w:p>
          <w:p w14:paraId="73BCC41A" w14:textId="77777777" w:rsidR="00E418FD" w:rsidRDefault="00E418FD" w:rsidP="00121BB3">
            <w:pPr>
              <w:pStyle w:val="Heading4"/>
            </w:pPr>
          </w:p>
          <w:p w14:paraId="2BBC002C" w14:textId="77777777" w:rsidR="005404B3" w:rsidRPr="004D3011" w:rsidRDefault="00703BCB" w:rsidP="00121BB3">
            <w:pPr>
              <w:pStyle w:val="Heading4"/>
              <w:rPr>
                <w:bCs/>
              </w:rPr>
            </w:pPr>
            <w:r>
              <w:t xml:space="preserve">Zippo    2018 </w:t>
            </w:r>
            <w:r w:rsidR="005404B3" w:rsidRPr="004D3011">
              <w:t xml:space="preserve">  </w:t>
            </w:r>
          </w:p>
          <w:p w14:paraId="665F7305" w14:textId="77777777" w:rsidR="005404B3" w:rsidRDefault="00703BCB" w:rsidP="00121BB3">
            <w:r>
              <w:t>Principle    Red Team Fan     Austin TX</w:t>
            </w:r>
          </w:p>
          <w:p w14:paraId="76CC7B40" w14:textId="77777777" w:rsidR="00E418FD" w:rsidRDefault="00E418FD" w:rsidP="00121BB3">
            <w:pPr>
              <w:pStyle w:val="Heading4"/>
            </w:pPr>
          </w:p>
          <w:p w14:paraId="1DA150CB" w14:textId="77777777" w:rsidR="005404B3" w:rsidRPr="004D3011" w:rsidRDefault="00703BCB" w:rsidP="00121BB3">
            <w:pPr>
              <w:pStyle w:val="Heading4"/>
              <w:rPr>
                <w:bCs/>
              </w:rPr>
            </w:pPr>
            <w:r>
              <w:t xml:space="preserve">Pure Silk    2018 </w:t>
            </w:r>
          </w:p>
          <w:p w14:paraId="50A5500A" w14:textId="77777777" w:rsidR="005404B3" w:rsidRDefault="00703BCB" w:rsidP="00121BB3">
            <w:pPr>
              <w:pStyle w:val="Date"/>
            </w:pPr>
            <w:r>
              <w:t>Principle     Yoga Dufus        Austin TX</w:t>
            </w:r>
          </w:p>
          <w:p w14:paraId="70FC76BB" w14:textId="77777777" w:rsidR="00E418FD" w:rsidRDefault="00E418FD" w:rsidP="00121BB3">
            <w:pPr>
              <w:rPr>
                <w:b/>
              </w:rPr>
            </w:pPr>
          </w:p>
          <w:p w14:paraId="2063E1BE" w14:textId="77777777" w:rsidR="00703BCB" w:rsidRDefault="00330240" w:rsidP="00121BB3">
            <w:pPr>
              <w:rPr>
                <w:b/>
              </w:rPr>
            </w:pPr>
            <w:proofErr w:type="spellStart"/>
            <w:r w:rsidRPr="00330240">
              <w:rPr>
                <w:b/>
              </w:rPr>
              <w:t>Extraco</w:t>
            </w:r>
            <w:proofErr w:type="spellEnd"/>
            <w:r w:rsidRPr="00330240">
              <w:rPr>
                <w:b/>
              </w:rPr>
              <w:t xml:space="preserve"> </w:t>
            </w:r>
            <w:proofErr w:type="gramStart"/>
            <w:r w:rsidRPr="00330240">
              <w:rPr>
                <w:b/>
              </w:rPr>
              <w:t xml:space="preserve">Bank </w:t>
            </w:r>
            <w:r>
              <w:rPr>
                <w:b/>
              </w:rPr>
              <w:t xml:space="preserve"> 2018</w:t>
            </w:r>
            <w:proofErr w:type="gramEnd"/>
            <w:r>
              <w:rPr>
                <w:b/>
              </w:rPr>
              <w:t xml:space="preserve"> </w:t>
            </w:r>
          </w:p>
          <w:p w14:paraId="32D7E89A" w14:textId="77777777" w:rsidR="00330240" w:rsidRDefault="00330240" w:rsidP="00121BB3">
            <w:r>
              <w:t xml:space="preserve">Principle     Dad          Austin TX </w:t>
            </w:r>
          </w:p>
          <w:p w14:paraId="200326BA" w14:textId="77777777" w:rsidR="00330240" w:rsidRDefault="00330240" w:rsidP="00121BB3"/>
          <w:p w14:paraId="33F16BB0" w14:textId="77777777" w:rsidR="00330240" w:rsidRDefault="00330240" w:rsidP="00121BB3">
            <w:pPr>
              <w:rPr>
                <w:b/>
              </w:rPr>
            </w:pPr>
            <w:r w:rsidRPr="00330240">
              <w:rPr>
                <w:b/>
              </w:rPr>
              <w:t xml:space="preserve">Basil Hayden’s      2018 </w:t>
            </w:r>
          </w:p>
          <w:p w14:paraId="4FBD08AB" w14:textId="77777777" w:rsidR="00330240" w:rsidRPr="00330240" w:rsidRDefault="00330240" w:rsidP="00121BB3">
            <w:r>
              <w:t xml:space="preserve">Principle     Funny Face Guy        Austin TX  </w:t>
            </w:r>
          </w:p>
          <w:p w14:paraId="220257C6" w14:textId="77777777" w:rsidR="00096C7B" w:rsidRPr="00096C7B" w:rsidRDefault="00330240" w:rsidP="00121BB3">
            <w:pPr>
              <w:pStyle w:val="Heading2"/>
            </w:pPr>
            <w:r>
              <w:t xml:space="preserve">Comedy Festivals </w:t>
            </w:r>
          </w:p>
          <w:p w14:paraId="4EEDFDA0" w14:textId="77777777" w:rsidR="005404B3" w:rsidRDefault="00330240" w:rsidP="00121BB3">
            <w:pPr>
              <w:rPr>
                <w:b/>
              </w:rPr>
            </w:pPr>
            <w:r>
              <w:rPr>
                <w:b/>
              </w:rPr>
              <w:t xml:space="preserve">Fun </w:t>
            </w:r>
            <w:proofErr w:type="spellStart"/>
            <w:r>
              <w:rPr>
                <w:b/>
              </w:rPr>
              <w:t>Fun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Fun</w:t>
            </w:r>
            <w:proofErr w:type="spellEnd"/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Fest  2014</w:t>
            </w:r>
            <w:proofErr w:type="gramEnd"/>
            <w:r>
              <w:rPr>
                <w:b/>
              </w:rPr>
              <w:t xml:space="preserve">     Austin TX      Featured Comedian</w:t>
            </w:r>
          </w:p>
          <w:p w14:paraId="1B27D3E5" w14:textId="77777777" w:rsidR="00330240" w:rsidRDefault="00330240" w:rsidP="00121BB3">
            <w:pPr>
              <w:rPr>
                <w:b/>
              </w:rPr>
            </w:pPr>
            <w:r>
              <w:rPr>
                <w:b/>
              </w:rPr>
              <w:t xml:space="preserve">Funniest Person in Austin     2015-2019   Austin </w:t>
            </w:r>
            <w:proofErr w:type="gramStart"/>
            <w:r>
              <w:rPr>
                <w:b/>
              </w:rPr>
              <w:t>TX  Contestant</w:t>
            </w:r>
            <w:proofErr w:type="gramEnd"/>
            <w:r>
              <w:rPr>
                <w:b/>
              </w:rPr>
              <w:t xml:space="preserve"> </w:t>
            </w:r>
          </w:p>
          <w:p w14:paraId="61F8B9D4" w14:textId="77777777" w:rsidR="00330240" w:rsidRDefault="00330240" w:rsidP="00121BB3">
            <w:pPr>
              <w:rPr>
                <w:b/>
              </w:rPr>
            </w:pPr>
            <w:r>
              <w:rPr>
                <w:b/>
              </w:rPr>
              <w:t>Out of Bounds Festival     2015    Austin TX Featured Comedian</w:t>
            </w:r>
          </w:p>
          <w:p w14:paraId="1DFDD85A" w14:textId="77777777" w:rsidR="00330240" w:rsidRDefault="00330240" w:rsidP="00121BB3">
            <w:pPr>
              <w:rPr>
                <w:b/>
              </w:rPr>
            </w:pPr>
            <w:r>
              <w:rPr>
                <w:b/>
              </w:rPr>
              <w:t xml:space="preserve">Hell Yes </w:t>
            </w:r>
            <w:proofErr w:type="gramStart"/>
            <w:r>
              <w:rPr>
                <w:b/>
              </w:rPr>
              <w:t>Fest  2015</w:t>
            </w:r>
            <w:proofErr w:type="gramEnd"/>
            <w:r>
              <w:rPr>
                <w:b/>
              </w:rPr>
              <w:t xml:space="preserve"> Austin TX  Featured Comedian</w:t>
            </w:r>
          </w:p>
          <w:p w14:paraId="2E61C279" w14:textId="77777777" w:rsidR="00330240" w:rsidRPr="00330240" w:rsidRDefault="00330240" w:rsidP="00121BB3">
            <w:pPr>
              <w:rPr>
                <w:b/>
              </w:rPr>
            </w:pPr>
          </w:p>
        </w:tc>
      </w:tr>
    </w:tbl>
    <w:p w14:paraId="6109430B" w14:textId="77777777" w:rsidR="0043117B" w:rsidRDefault="00B30A61" w:rsidP="000C45FF">
      <w:pPr>
        <w:tabs>
          <w:tab w:val="left" w:pos="990"/>
        </w:tabs>
      </w:pPr>
    </w:p>
    <w:sectPr w:rsidR="0043117B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7E7780" w14:textId="77777777" w:rsidR="00B30A61" w:rsidRDefault="00B30A61" w:rsidP="000C45FF">
      <w:r>
        <w:separator/>
      </w:r>
    </w:p>
  </w:endnote>
  <w:endnote w:type="continuationSeparator" w:id="0">
    <w:p w14:paraId="4C92DD29" w14:textId="77777777" w:rsidR="00B30A61" w:rsidRDefault="00B30A6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487069" w14:textId="77777777" w:rsidR="00B30A61" w:rsidRDefault="00B30A61" w:rsidP="000C45FF">
      <w:r>
        <w:separator/>
      </w:r>
    </w:p>
  </w:footnote>
  <w:footnote w:type="continuationSeparator" w:id="0">
    <w:p w14:paraId="6CCF28DC" w14:textId="77777777" w:rsidR="00B30A61" w:rsidRDefault="00B30A6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F3CB01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B57F47" wp14:editId="60E0904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A31"/>
    <w:rsid w:val="00036450"/>
    <w:rsid w:val="00094499"/>
    <w:rsid w:val="00096C7B"/>
    <w:rsid w:val="000C45FF"/>
    <w:rsid w:val="000E3FD1"/>
    <w:rsid w:val="00112054"/>
    <w:rsid w:val="00121BB3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863AD"/>
    <w:rsid w:val="0030481B"/>
    <w:rsid w:val="003156FC"/>
    <w:rsid w:val="003254B5"/>
    <w:rsid w:val="00330240"/>
    <w:rsid w:val="0037121F"/>
    <w:rsid w:val="003A6B7D"/>
    <w:rsid w:val="003B06CA"/>
    <w:rsid w:val="004071FC"/>
    <w:rsid w:val="00445947"/>
    <w:rsid w:val="004813B3"/>
    <w:rsid w:val="00496591"/>
    <w:rsid w:val="004C63E4"/>
    <w:rsid w:val="004D3011"/>
    <w:rsid w:val="00505ECC"/>
    <w:rsid w:val="005235D4"/>
    <w:rsid w:val="005262AC"/>
    <w:rsid w:val="005404B3"/>
    <w:rsid w:val="005E39D5"/>
    <w:rsid w:val="00600670"/>
    <w:rsid w:val="0062123A"/>
    <w:rsid w:val="00646E75"/>
    <w:rsid w:val="006771D0"/>
    <w:rsid w:val="00703BCB"/>
    <w:rsid w:val="00715FCB"/>
    <w:rsid w:val="00743101"/>
    <w:rsid w:val="007775E1"/>
    <w:rsid w:val="007867A0"/>
    <w:rsid w:val="007927F5"/>
    <w:rsid w:val="00802CA0"/>
    <w:rsid w:val="008A62A1"/>
    <w:rsid w:val="009260CD"/>
    <w:rsid w:val="00952C25"/>
    <w:rsid w:val="009B521C"/>
    <w:rsid w:val="00A2118D"/>
    <w:rsid w:val="00AD76E2"/>
    <w:rsid w:val="00B20152"/>
    <w:rsid w:val="00B30A61"/>
    <w:rsid w:val="00B359E4"/>
    <w:rsid w:val="00B57D98"/>
    <w:rsid w:val="00B70850"/>
    <w:rsid w:val="00BC1B3C"/>
    <w:rsid w:val="00C066B6"/>
    <w:rsid w:val="00C37BA1"/>
    <w:rsid w:val="00C4674C"/>
    <w:rsid w:val="00C506CF"/>
    <w:rsid w:val="00C72BED"/>
    <w:rsid w:val="00C9578B"/>
    <w:rsid w:val="00CB0055"/>
    <w:rsid w:val="00CE5A31"/>
    <w:rsid w:val="00D2522B"/>
    <w:rsid w:val="00D422DE"/>
    <w:rsid w:val="00D461F2"/>
    <w:rsid w:val="00D5459D"/>
    <w:rsid w:val="00DA1F4D"/>
    <w:rsid w:val="00DD172A"/>
    <w:rsid w:val="00E25A26"/>
    <w:rsid w:val="00E418FD"/>
    <w:rsid w:val="00E4381A"/>
    <w:rsid w:val="00E55D74"/>
    <w:rsid w:val="00E67006"/>
    <w:rsid w:val="00EC200B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B219E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cclaimtalent.com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adamweightman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onzales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858A394D74F4C30B895B21D4510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4CDC5-0365-4661-A429-31E880BB3D4E}"/>
      </w:docPartPr>
      <w:docPartBody>
        <w:p w:rsidR="00C36C17" w:rsidRDefault="005E2DEF" w:rsidP="005E2DEF">
          <w:pPr>
            <w:pStyle w:val="1858A394D74F4C30B895B21D4510B126"/>
          </w:pPr>
          <w:r w:rsidRPr="00CB0055">
            <w:t>Contact</w:t>
          </w:r>
        </w:p>
      </w:docPartBody>
    </w:docPart>
    <w:docPart>
      <w:docPartPr>
        <w:name w:val="F7592C00C409417085D8931CA736C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EDF9B-9CDB-481B-9D35-8167B9BBBF87}"/>
      </w:docPartPr>
      <w:docPartBody>
        <w:p w:rsidR="00C36C17" w:rsidRDefault="005E2DEF" w:rsidP="005E2DEF">
          <w:pPr>
            <w:pStyle w:val="F7592C00C409417085D8931CA736C040"/>
          </w:pPr>
          <w:r w:rsidRPr="004D3011">
            <w:t>PHONE:</w:t>
          </w:r>
        </w:p>
      </w:docPartBody>
    </w:docPart>
    <w:docPart>
      <w:docPartPr>
        <w:name w:val="97BD14DABB444AB69EFDBD9D84670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F2C6A-810C-407D-87E6-281EBA2B8B67}"/>
      </w:docPartPr>
      <w:docPartBody>
        <w:p w:rsidR="00C36C17" w:rsidRDefault="005E2DEF" w:rsidP="005E2DEF">
          <w:pPr>
            <w:pStyle w:val="97BD14DABB444AB69EFDBD9D84670780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DEF"/>
    <w:rsid w:val="002467BB"/>
    <w:rsid w:val="003A30FF"/>
    <w:rsid w:val="005E2DEF"/>
    <w:rsid w:val="005F2B82"/>
    <w:rsid w:val="00C3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5E2DEF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C84B8BF3F8413AB9599EAAB3FCC2A3">
    <w:name w:val="43C84B8BF3F8413AB9599EAAB3FCC2A3"/>
  </w:style>
  <w:style w:type="paragraph" w:customStyle="1" w:styleId="233FD691018D40F299CA5DBEE8D3121F">
    <w:name w:val="233FD691018D40F299CA5DBEE8D3121F"/>
  </w:style>
  <w:style w:type="paragraph" w:customStyle="1" w:styleId="851DF58C6FAA4E119AA06F36A489586C">
    <w:name w:val="851DF58C6FAA4E119AA06F36A489586C"/>
  </w:style>
  <w:style w:type="paragraph" w:customStyle="1" w:styleId="2DAE46BDE21947B6868331D4BF985127">
    <w:name w:val="2DAE46BDE21947B6868331D4BF985127"/>
  </w:style>
  <w:style w:type="paragraph" w:customStyle="1" w:styleId="D711F92C2E494F2793020C5A9ECB604D">
    <w:name w:val="D711F92C2E494F2793020C5A9ECB604D"/>
  </w:style>
  <w:style w:type="paragraph" w:customStyle="1" w:styleId="9A9093D700464F64B61254BED523EA41">
    <w:name w:val="9A9093D700464F64B61254BED523EA41"/>
  </w:style>
  <w:style w:type="paragraph" w:customStyle="1" w:styleId="EB8F03BCAA7C46DA888DBB46FA417FBB">
    <w:name w:val="EB8F03BCAA7C46DA888DBB46FA417FBB"/>
  </w:style>
  <w:style w:type="paragraph" w:customStyle="1" w:styleId="092D3595E8104B84B75F59827866860B">
    <w:name w:val="092D3595E8104B84B75F59827866860B"/>
  </w:style>
  <w:style w:type="paragraph" w:customStyle="1" w:styleId="0D95F18C7629436BB66A2A39AA54EF98">
    <w:name w:val="0D95F18C7629436BB66A2A39AA54EF98"/>
  </w:style>
  <w:style w:type="paragraph" w:customStyle="1" w:styleId="B1E194EDFC5644058D8C417FFA5D007E">
    <w:name w:val="B1E194EDFC5644058D8C417FFA5D007E"/>
  </w:style>
  <w:style w:type="character" w:styleId="Hyperlink">
    <w:name w:val="Hyperlink"/>
    <w:basedOn w:val="DefaultParagraphFont"/>
    <w:uiPriority w:val="99"/>
    <w:unhideWhenUsed/>
    <w:rsid w:val="005E2DEF"/>
    <w:rPr>
      <w:color w:val="C45911" w:themeColor="accent2" w:themeShade="BF"/>
      <w:u w:val="single"/>
    </w:rPr>
  </w:style>
  <w:style w:type="paragraph" w:customStyle="1" w:styleId="1A269E2F49B3477B886E2414168F285B">
    <w:name w:val="1A269E2F49B3477B886E2414168F285B"/>
  </w:style>
  <w:style w:type="paragraph" w:customStyle="1" w:styleId="DAD7E938C5E3487586F4987A142ECD9A">
    <w:name w:val="DAD7E938C5E3487586F4987A142ECD9A"/>
  </w:style>
  <w:style w:type="paragraph" w:customStyle="1" w:styleId="9103A6076D8948EE994490F639432C70">
    <w:name w:val="9103A6076D8948EE994490F639432C70"/>
  </w:style>
  <w:style w:type="paragraph" w:customStyle="1" w:styleId="BE625ECB234348CE934013229F774DF1">
    <w:name w:val="BE625ECB234348CE934013229F774DF1"/>
  </w:style>
  <w:style w:type="paragraph" w:customStyle="1" w:styleId="DEE0AE4925F948B0837D4FA2FAB17DE8">
    <w:name w:val="DEE0AE4925F948B0837D4FA2FAB17DE8"/>
  </w:style>
  <w:style w:type="paragraph" w:customStyle="1" w:styleId="346B2963FFE34655BE257BAE424AC413">
    <w:name w:val="346B2963FFE34655BE257BAE424AC413"/>
  </w:style>
  <w:style w:type="paragraph" w:customStyle="1" w:styleId="901BBBE35CD74B8EBB33382151DB076E">
    <w:name w:val="901BBBE35CD74B8EBB33382151DB076E"/>
  </w:style>
  <w:style w:type="paragraph" w:customStyle="1" w:styleId="5B0B4BD23FB84F4CA670A3F8E6AE5A40">
    <w:name w:val="5B0B4BD23FB84F4CA670A3F8E6AE5A40"/>
  </w:style>
  <w:style w:type="paragraph" w:customStyle="1" w:styleId="48420026A64041CB9280B479ADDB5680">
    <w:name w:val="48420026A64041CB9280B479ADDB5680"/>
  </w:style>
  <w:style w:type="paragraph" w:customStyle="1" w:styleId="FCB5B7A61DC24A9F8D8D8AAF88FBF16E">
    <w:name w:val="FCB5B7A61DC24A9F8D8D8AAF88FBF16E"/>
  </w:style>
  <w:style w:type="paragraph" w:customStyle="1" w:styleId="ABB0478A45F94655B14FA2287223CCD1">
    <w:name w:val="ABB0478A45F94655B14FA2287223CCD1"/>
  </w:style>
  <w:style w:type="paragraph" w:customStyle="1" w:styleId="DE84DC93F92841C4863FFD211BA5788F">
    <w:name w:val="DE84DC93F92841C4863FFD211BA5788F"/>
  </w:style>
  <w:style w:type="paragraph" w:customStyle="1" w:styleId="EE47FD83462A4B0FB751BB43BC4AE926">
    <w:name w:val="EE47FD83462A4B0FB751BB43BC4AE926"/>
  </w:style>
  <w:style w:type="paragraph" w:customStyle="1" w:styleId="12E87BC3F75D4E0080FFC69D210F2D7C">
    <w:name w:val="12E87BC3F75D4E0080FFC69D210F2D7C"/>
  </w:style>
  <w:style w:type="paragraph" w:customStyle="1" w:styleId="838A8CD43A3A4B2798499EC41B09108B">
    <w:name w:val="838A8CD43A3A4B2798499EC41B09108B"/>
  </w:style>
  <w:style w:type="paragraph" w:customStyle="1" w:styleId="2507A6A64283477AAE0B7F9CD1F5514B">
    <w:name w:val="2507A6A64283477AAE0B7F9CD1F5514B"/>
  </w:style>
  <w:style w:type="paragraph" w:customStyle="1" w:styleId="F54C1F67C98B40CD854BC014B7D7F10B">
    <w:name w:val="F54C1F67C98B40CD854BC014B7D7F10B"/>
  </w:style>
  <w:style w:type="paragraph" w:customStyle="1" w:styleId="FFD6D7C2DD0845C6BF64669777CA2CBB">
    <w:name w:val="FFD6D7C2DD0845C6BF64669777CA2CBB"/>
  </w:style>
  <w:style w:type="paragraph" w:customStyle="1" w:styleId="8F62CA2678FD47ABB76167F270887AFE">
    <w:name w:val="8F62CA2678FD47ABB76167F270887AFE"/>
  </w:style>
  <w:style w:type="paragraph" w:customStyle="1" w:styleId="4E46A69DD47641E9A5DA2C1C157BFBA1">
    <w:name w:val="4E46A69DD47641E9A5DA2C1C157BFBA1"/>
  </w:style>
  <w:style w:type="paragraph" w:customStyle="1" w:styleId="31B8D8B740484013B014C30CC89535BB">
    <w:name w:val="31B8D8B740484013B014C30CC89535BB"/>
  </w:style>
  <w:style w:type="paragraph" w:customStyle="1" w:styleId="2DA5E25DA9394BC1B3419DC10E6991A1">
    <w:name w:val="2DA5E25DA9394BC1B3419DC10E6991A1"/>
  </w:style>
  <w:style w:type="paragraph" w:customStyle="1" w:styleId="7A454ACB444F4DF3A6270008E0D49AFB">
    <w:name w:val="7A454ACB444F4DF3A6270008E0D49AFB"/>
  </w:style>
  <w:style w:type="paragraph" w:customStyle="1" w:styleId="118B9892A56B4FE4A22BAD2FF41B645C">
    <w:name w:val="118B9892A56B4FE4A22BAD2FF41B645C"/>
  </w:style>
  <w:style w:type="paragraph" w:customStyle="1" w:styleId="84887C5A90B5424A8A9EE1527E4A58AD">
    <w:name w:val="84887C5A90B5424A8A9EE1527E4A58AD"/>
  </w:style>
  <w:style w:type="paragraph" w:customStyle="1" w:styleId="615A33D9177E409292EA25C84F86436C">
    <w:name w:val="615A33D9177E409292EA25C84F86436C"/>
  </w:style>
  <w:style w:type="paragraph" w:customStyle="1" w:styleId="A2F892D95E04441AA0C3444C572B4352">
    <w:name w:val="A2F892D95E04441AA0C3444C572B4352"/>
  </w:style>
  <w:style w:type="paragraph" w:customStyle="1" w:styleId="2D5CA0B645BC4102BD0CE55572BF59C9">
    <w:name w:val="2D5CA0B645BC4102BD0CE55572BF59C9"/>
  </w:style>
  <w:style w:type="paragraph" w:customStyle="1" w:styleId="32FC788A842A472395FFA61C780F872B">
    <w:name w:val="32FC788A842A472395FFA61C780F872B"/>
  </w:style>
  <w:style w:type="paragraph" w:customStyle="1" w:styleId="6A3BE1045FCD4AA8B091A04BC099153A">
    <w:name w:val="6A3BE1045FCD4AA8B091A04BC099153A"/>
  </w:style>
  <w:style w:type="character" w:customStyle="1" w:styleId="Heading2Char">
    <w:name w:val="Heading 2 Char"/>
    <w:basedOn w:val="DefaultParagraphFont"/>
    <w:link w:val="Heading2"/>
    <w:uiPriority w:val="9"/>
    <w:rsid w:val="005E2DEF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5743F247F2E44AB385D4235FBAC62D91">
    <w:name w:val="5743F247F2E44AB385D4235FBAC62D91"/>
  </w:style>
  <w:style w:type="paragraph" w:customStyle="1" w:styleId="93FC763D597145A99C310DDC002B03E8">
    <w:name w:val="93FC763D597145A99C310DDC002B03E8"/>
    <w:rsid w:val="005E2DEF"/>
  </w:style>
  <w:style w:type="paragraph" w:customStyle="1" w:styleId="06D80846BEA948BB8D5BF93F89945532">
    <w:name w:val="06D80846BEA948BB8D5BF93F89945532"/>
    <w:rsid w:val="005E2DEF"/>
  </w:style>
  <w:style w:type="paragraph" w:customStyle="1" w:styleId="1858A394D74F4C30B895B21D4510B126">
    <w:name w:val="1858A394D74F4C30B895B21D4510B126"/>
    <w:rsid w:val="005E2DEF"/>
  </w:style>
  <w:style w:type="paragraph" w:customStyle="1" w:styleId="F7592C00C409417085D8931CA736C040">
    <w:name w:val="F7592C00C409417085D8931CA736C040"/>
    <w:rsid w:val="005E2DEF"/>
  </w:style>
  <w:style w:type="paragraph" w:customStyle="1" w:styleId="896A30589A474C8FA6552F4788C56BBF">
    <w:name w:val="896A30589A474C8FA6552F4788C56BBF"/>
    <w:rsid w:val="005E2DEF"/>
  </w:style>
  <w:style w:type="paragraph" w:customStyle="1" w:styleId="4364022A2CC4462EB8848B9836116738">
    <w:name w:val="4364022A2CC4462EB8848B9836116738"/>
    <w:rsid w:val="005E2DEF"/>
  </w:style>
  <w:style w:type="paragraph" w:customStyle="1" w:styleId="23576F6AB9F840F5987B119FB86F10CF">
    <w:name w:val="23576F6AB9F840F5987B119FB86F10CF"/>
    <w:rsid w:val="005E2DEF"/>
  </w:style>
  <w:style w:type="paragraph" w:customStyle="1" w:styleId="97BD14DABB444AB69EFDBD9D84670780">
    <w:name w:val="97BD14DABB444AB69EFDBD9D84670780"/>
    <w:rsid w:val="005E2DEF"/>
  </w:style>
  <w:style w:type="paragraph" w:customStyle="1" w:styleId="DE72292DBB944A078191DD14A31375E9">
    <w:name w:val="DE72292DBB944A078191DD14A31375E9"/>
    <w:rsid w:val="005E2DEF"/>
  </w:style>
  <w:style w:type="paragraph" w:customStyle="1" w:styleId="578B9785F3374F3B9CD41E28B32B6491">
    <w:name w:val="578B9785F3374F3B9CD41E28B32B6491"/>
    <w:rsid w:val="005E2DEF"/>
  </w:style>
  <w:style w:type="paragraph" w:customStyle="1" w:styleId="DFEDB22ACE324B818F4F4CB30E773B3E">
    <w:name w:val="DFEDB22ACE324B818F4F4CB30E773B3E"/>
    <w:rsid w:val="005E2DEF"/>
  </w:style>
  <w:style w:type="paragraph" w:customStyle="1" w:styleId="43AAED7966574BAC9D707B26BD5E2570">
    <w:name w:val="43AAED7966574BAC9D707B26BD5E2570"/>
    <w:rsid w:val="005E2DEF"/>
  </w:style>
  <w:style w:type="paragraph" w:customStyle="1" w:styleId="5D8DD7C8E4EC47119C0A64E02758FCAB">
    <w:name w:val="5D8DD7C8E4EC47119C0A64E02758FCAB"/>
    <w:rsid w:val="005E2DEF"/>
  </w:style>
  <w:style w:type="paragraph" w:customStyle="1" w:styleId="99A2D29D8AC84E0985947EBCF900396B">
    <w:name w:val="99A2D29D8AC84E0985947EBCF900396B"/>
    <w:rsid w:val="005E2DEF"/>
  </w:style>
  <w:style w:type="paragraph" w:customStyle="1" w:styleId="9A6D484AA1E741039D3FFDBF0A2F3D91">
    <w:name w:val="9A6D484AA1E741039D3FFDBF0A2F3D91"/>
    <w:rsid w:val="005E2DEF"/>
  </w:style>
  <w:style w:type="paragraph" w:customStyle="1" w:styleId="F9FE21665FEB4C60942C372FFC6B8A9E">
    <w:name w:val="F9FE21665FEB4C60942C372FFC6B8A9E"/>
    <w:rsid w:val="005E2DEF"/>
  </w:style>
  <w:style w:type="paragraph" w:customStyle="1" w:styleId="224289AAC033461B99C579310362AB7E">
    <w:name w:val="224289AAC033461B99C579310362AB7E"/>
    <w:rsid w:val="005E2DEF"/>
  </w:style>
  <w:style w:type="paragraph" w:customStyle="1" w:styleId="19E310D90B654F03A7113CA8CD770FB4">
    <w:name w:val="19E310D90B654F03A7113CA8CD770FB4"/>
    <w:rsid w:val="005E2DEF"/>
  </w:style>
  <w:style w:type="paragraph" w:customStyle="1" w:styleId="EB4ACBA689B0497EBC93D6EEF4EB901B">
    <w:name w:val="EB4ACBA689B0497EBC93D6EEF4EB901B"/>
    <w:rsid w:val="005E2DEF"/>
  </w:style>
  <w:style w:type="paragraph" w:customStyle="1" w:styleId="076020B5DB824EF0952B6E546405E7BD">
    <w:name w:val="076020B5DB824EF0952B6E546405E7BD"/>
    <w:rsid w:val="005E2DEF"/>
  </w:style>
  <w:style w:type="paragraph" w:customStyle="1" w:styleId="CE6A75C113D84AE699D414FC3C85E26D">
    <w:name w:val="CE6A75C113D84AE699D414FC3C85E26D"/>
    <w:rsid w:val="005E2DEF"/>
  </w:style>
  <w:style w:type="paragraph" w:customStyle="1" w:styleId="5AACBF199C2543FEAB522E8601CA0E68">
    <w:name w:val="5AACBF199C2543FEAB522E8601CA0E68"/>
    <w:rsid w:val="005E2DEF"/>
  </w:style>
  <w:style w:type="paragraph" w:customStyle="1" w:styleId="A3DA7526D205419F8E7C39BFD5A62AC0">
    <w:name w:val="A3DA7526D205419F8E7C39BFD5A62AC0"/>
    <w:rsid w:val="005E2DEF"/>
  </w:style>
  <w:style w:type="paragraph" w:customStyle="1" w:styleId="B7C1C87DB74B471FAEA7A30A125EE451">
    <w:name w:val="B7C1C87DB74B471FAEA7A30A125EE451"/>
    <w:rsid w:val="005E2DEF"/>
  </w:style>
  <w:style w:type="paragraph" w:customStyle="1" w:styleId="E66388F950AC492F86EC6AACB22CA01E">
    <w:name w:val="E66388F950AC492F86EC6AACB22CA01E"/>
    <w:rsid w:val="005E2DEF"/>
  </w:style>
  <w:style w:type="paragraph" w:customStyle="1" w:styleId="A7746914B6E541ECAB2B823EFFE47AAD">
    <w:name w:val="A7746914B6E541ECAB2B823EFFE47AAD"/>
    <w:rsid w:val="005E2DEF"/>
  </w:style>
  <w:style w:type="paragraph" w:customStyle="1" w:styleId="C3D649C2784A45F0A4BD729A9F6ACCAB">
    <w:name w:val="C3D649C2784A45F0A4BD729A9F6ACCAB"/>
    <w:rsid w:val="005E2DEF"/>
  </w:style>
  <w:style w:type="paragraph" w:customStyle="1" w:styleId="57A76EB74FEE447DBBD5A3C9163810A0">
    <w:name w:val="57A76EB74FEE447DBBD5A3C9163810A0"/>
    <w:rsid w:val="005E2DEF"/>
  </w:style>
  <w:style w:type="paragraph" w:customStyle="1" w:styleId="9FB33FE6A1484E08AE801C580A4925A8">
    <w:name w:val="9FB33FE6A1484E08AE801C580A4925A8"/>
    <w:rsid w:val="005E2DEF"/>
  </w:style>
  <w:style w:type="paragraph" w:customStyle="1" w:styleId="303A3CA3C29F437985F68D6A3823D6F0">
    <w:name w:val="303A3CA3C29F437985F68D6A3823D6F0"/>
    <w:rsid w:val="005E2D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2019-05-23T21:08:00Z</dcterms:created>
  <dcterms:modified xsi:type="dcterms:W3CDTF">2019-06-03T20:57:00Z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